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6B37F8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5960FF" w:rsidRPr="00CF51FF" w:rsidRDefault="005960FF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5960FF" w:rsidRPr="00CF51FF" w:rsidRDefault="005960FF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5960FF" w:rsidRPr="00CF51FF" w:rsidRDefault="005960FF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5960FF" w:rsidRPr="00CF51FF" w:rsidRDefault="005960FF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5960FF" w:rsidRPr="00CF51FF" w:rsidRDefault="005960FF"/>
    <w:p w:rsidR="005960FF" w:rsidRPr="00CF51FF" w:rsidRDefault="005960FF"/>
    <w:p w:rsidR="005960FF" w:rsidRPr="00CF51FF" w:rsidRDefault="005960FF"/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5960FF" w:rsidRPr="00CF51FF" w:rsidRDefault="005960FF" w:rsidP="00BD5137">
      <w:pPr>
        <w:rPr>
          <w:b/>
          <w:sz w:val="24"/>
        </w:rPr>
      </w:pPr>
    </w:p>
    <w:p w:rsidR="005960FF" w:rsidRPr="00CF51FF" w:rsidRDefault="005960FF" w:rsidP="00BD5137">
      <w:pPr>
        <w:pStyle w:val="Heading1"/>
        <w:rPr>
          <w:sz w:val="28"/>
        </w:rPr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5960FF" w:rsidRPr="00CF51FF" w:rsidRDefault="005960FF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5960FF" w:rsidRPr="00CF51FF" w:rsidRDefault="005960FF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5960FF" w:rsidRPr="00CF51FF" w:rsidRDefault="005960FF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1</w:t>
      </w:r>
      <w:r w:rsidRPr="00CF51FF">
        <w:rPr>
          <w:rFonts w:ascii="Garamond" w:hAnsi="Garamond"/>
          <w:i/>
          <w:sz w:val="24"/>
        </w:rPr>
        <w:t>. Escucha</w:t>
      </w:r>
    </w:p>
    <w:p w:rsidR="005960FF" w:rsidRPr="00CF51FF" w:rsidRDefault="005960FF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5960FF" w:rsidRPr="00CF51FF" w:rsidRDefault="005960FF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Bloque 2</w:t>
      </w:r>
      <w:r w:rsidRPr="00CF51FF">
        <w:rPr>
          <w:rFonts w:ascii="Garamond" w:hAnsi="Garamond"/>
          <w:i/>
          <w:sz w:val="24"/>
        </w:rPr>
        <w:t>. Interpretación  y creación</w:t>
      </w:r>
      <w:r w:rsidRPr="006743D0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5960FF" w:rsidRPr="00CF51FF" w:rsidRDefault="005960FF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5960FF" w:rsidRPr="00CF51FF" w:rsidRDefault="005960FF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b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70647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5960FF" w:rsidRPr="00CF51FF" w:rsidRDefault="005960FF" w:rsidP="00B55666">
      <w:pPr>
        <w:pStyle w:val="BodyText"/>
        <w:rPr>
          <w:rFonts w:ascii="Garamond" w:hAnsi="Garamond"/>
          <w:i/>
        </w:rPr>
      </w:pPr>
    </w:p>
    <w:p w:rsidR="005960FF" w:rsidRPr="00CF51FF" w:rsidRDefault="005960FF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5960FF" w:rsidRPr="00CF51FF" w:rsidRDefault="005960FF" w:rsidP="00706476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5960FF" w:rsidRPr="00CF51FF" w:rsidRDefault="005960FF" w:rsidP="00B55666">
      <w:pPr>
        <w:pStyle w:val="BodyText"/>
        <w:rPr>
          <w:rFonts w:ascii="Garamond" w:hAnsi="Garamond"/>
          <w:i/>
        </w:rPr>
      </w:pPr>
    </w:p>
    <w:p w:rsidR="005960FF" w:rsidRPr="00CF51FF" w:rsidRDefault="005960FF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960FF" w:rsidRPr="00CF51FF" w:rsidRDefault="005960FF" w:rsidP="00706476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706476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5960FF" w:rsidRPr="00CF51FF" w:rsidRDefault="005960FF" w:rsidP="00217C29">
      <w:pPr>
        <w:pStyle w:val="BodyText"/>
        <w:ind w:left="360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960FF" w:rsidRPr="00CF51FF" w:rsidRDefault="005960FF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5960FF" w:rsidRPr="00CF51FF" w:rsidRDefault="005960FF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5960FF" w:rsidRPr="00CF51FF" w:rsidRDefault="005960FF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5960FF" w:rsidRPr="00CF51FF" w:rsidRDefault="005960FF" w:rsidP="00A1748C">
      <w:pPr>
        <w:pStyle w:val="BodyText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5960FF" w:rsidRPr="00CF51FF" w:rsidRDefault="005960FF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5960FF" w:rsidRPr="00CF51FF" w:rsidRDefault="005960FF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5960FF" w:rsidRPr="00CF51FF" w:rsidRDefault="005960FF" w:rsidP="00BD5137">
      <w:pPr>
        <w:pStyle w:val="Heading1"/>
        <w:rPr>
          <w:rFonts w:ascii="Times New Roman" w:hAnsi="Times New Roman"/>
        </w:rPr>
      </w:pPr>
    </w:p>
    <w:p w:rsidR="005960FF" w:rsidRPr="00CF51FF" w:rsidRDefault="005960FF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5960FF" w:rsidRPr="00CF51FF" w:rsidRDefault="005960FF" w:rsidP="00BD5137">
      <w:pPr>
        <w:rPr>
          <w:b/>
          <w:sz w:val="24"/>
        </w:rPr>
      </w:pPr>
    </w:p>
    <w:p w:rsidR="005960FF" w:rsidRPr="00CF51FF" w:rsidRDefault="005960FF" w:rsidP="00BD5137">
      <w:pPr>
        <w:pStyle w:val="Heading1"/>
        <w:rPr>
          <w:sz w:val="28"/>
        </w:rPr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5960FF" w:rsidRPr="00CF51FF" w:rsidRDefault="005960FF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5960FF" w:rsidRPr="00CF51FF" w:rsidRDefault="005960FF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5960FF" w:rsidRPr="00CF51FF" w:rsidRDefault="005960FF" w:rsidP="00BD5137">
      <w:pPr>
        <w:jc w:val="both"/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1</w:t>
      </w:r>
      <w:r w:rsidRPr="00CF51FF">
        <w:rPr>
          <w:rFonts w:ascii="Garamond" w:hAnsi="Garamond"/>
          <w:i/>
          <w:sz w:val="24"/>
        </w:rPr>
        <w:t>. Escucha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5960FF" w:rsidRPr="00CF51FF" w:rsidRDefault="005960FF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Bloque 2</w:t>
      </w:r>
      <w:r w:rsidRPr="00CF51FF">
        <w:rPr>
          <w:rFonts w:ascii="Garamond" w:hAnsi="Garamond"/>
          <w:i/>
          <w:sz w:val="24"/>
        </w:rPr>
        <w:t>. Interpretación y creación</w:t>
      </w:r>
      <w:r w:rsidRPr="006743D0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5960FF" w:rsidRPr="00CF51FF" w:rsidRDefault="005960FF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5960FF" w:rsidRPr="00CF51FF" w:rsidRDefault="005960FF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5960FF" w:rsidRPr="00CF51FF" w:rsidRDefault="005960FF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5960FF" w:rsidRPr="00CF51FF" w:rsidRDefault="005960FF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5960FF" w:rsidRPr="00CF51FF" w:rsidRDefault="005960FF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5960FF" w:rsidRPr="00CF51FF" w:rsidRDefault="005960FF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5960FF" w:rsidRPr="00CF51FF" w:rsidRDefault="005960FF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5960FF" w:rsidRPr="00CF51FF" w:rsidRDefault="005960FF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5960FF" w:rsidRPr="00CF51FF" w:rsidRDefault="005960FF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960FF" w:rsidRPr="00CF51FF" w:rsidRDefault="005960FF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5960FF" w:rsidRPr="00CF51FF" w:rsidRDefault="005960FF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54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960FF" w:rsidRPr="00CF51FF" w:rsidRDefault="005960FF" w:rsidP="007826CE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5960FF" w:rsidRPr="00CF51FF" w:rsidRDefault="005960FF" w:rsidP="007826CE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5960FF" w:rsidRPr="00CF51FF" w:rsidRDefault="005960FF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5960FF" w:rsidRPr="00CF51FF" w:rsidRDefault="005960FF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5960FF" w:rsidRPr="00CF51FF" w:rsidRDefault="005960FF" w:rsidP="006743D0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960FF" w:rsidRPr="00CF51FF" w:rsidRDefault="005960FF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5960FF" w:rsidRPr="00CF51FF" w:rsidRDefault="005960FF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5960FF" w:rsidRPr="00CF51FF" w:rsidRDefault="005960FF" w:rsidP="00BD5137">
      <w:pPr>
        <w:pStyle w:val="Heading1"/>
      </w:pPr>
    </w:p>
    <w:p w:rsidR="005960FF" w:rsidRPr="00CF51FF" w:rsidRDefault="005960FF" w:rsidP="00BD5137">
      <w:pPr>
        <w:pStyle w:val="Heading1"/>
      </w:pPr>
      <w:r w:rsidRPr="00CF51FF">
        <w:t>Criterios de evaluación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pStyle w:val="Heading1"/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1</w:t>
      </w:r>
      <w:r w:rsidRPr="00CF51FF">
        <w:rPr>
          <w:rFonts w:ascii="Garamond" w:hAnsi="Garamond"/>
          <w:i/>
          <w:sz w:val="24"/>
        </w:rPr>
        <w:t>. Escucha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5960FF" w:rsidRPr="00CF51FF" w:rsidRDefault="005960FF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5960FF" w:rsidRPr="00CF51FF" w:rsidRDefault="005960FF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</w:t>
      </w:r>
      <w:r w:rsidRPr="00CF51FF">
        <w:rPr>
          <w:rFonts w:ascii="Garamond" w:hAnsi="Garamond"/>
          <w:i/>
          <w:sz w:val="24"/>
        </w:rPr>
        <w:t>. Interpretación y creación</w:t>
      </w:r>
      <w:r w:rsidRPr="006743D0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5960FF" w:rsidRPr="00CF51FF" w:rsidRDefault="005960FF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7826C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5960FF" w:rsidRPr="00CF51FF" w:rsidRDefault="005960FF" w:rsidP="007826C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5960FF" w:rsidRPr="00CF51FF" w:rsidRDefault="005960FF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5960FF" w:rsidRPr="00CF51FF" w:rsidRDefault="005960FF" w:rsidP="00FB7183">
      <w:pPr>
        <w:pStyle w:val="BodyText"/>
        <w:rPr>
          <w:rFonts w:ascii="Garamond" w:hAnsi="Garamond"/>
        </w:rPr>
      </w:pPr>
    </w:p>
    <w:p w:rsidR="005960FF" w:rsidRPr="00CF51FF" w:rsidRDefault="005960FF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960FF" w:rsidRPr="00CF51FF" w:rsidRDefault="005960FF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5960FF" w:rsidRPr="00CF51FF" w:rsidRDefault="005960FF" w:rsidP="00FB7183">
      <w:pPr>
        <w:pStyle w:val="BodyText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960FF" w:rsidRPr="00CF51FF" w:rsidRDefault="005960FF" w:rsidP="007826CE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5960FF" w:rsidRPr="00CF51FF" w:rsidRDefault="005960FF" w:rsidP="00701D30">
      <w:pPr>
        <w:pStyle w:val="BodyText"/>
        <w:ind w:left="360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960FF" w:rsidRPr="00CF51FF" w:rsidRDefault="005960FF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5960FF" w:rsidRPr="00CF51FF" w:rsidRDefault="005960FF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5960FF" w:rsidRPr="00CF51FF" w:rsidRDefault="005960FF" w:rsidP="007826C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5960FF" w:rsidRPr="00CF51FF" w:rsidRDefault="005960FF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960FF" w:rsidRPr="00CF51FF" w:rsidRDefault="005960FF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5960FF" w:rsidRPr="00CF51FF" w:rsidRDefault="005960FF" w:rsidP="00BD5137">
      <w:pPr>
        <w:pStyle w:val="Heading1"/>
      </w:pPr>
    </w:p>
    <w:p w:rsidR="005960FF" w:rsidRPr="00CF51FF" w:rsidRDefault="005960FF" w:rsidP="00BD5137">
      <w:pPr>
        <w:pStyle w:val="Heading1"/>
      </w:pPr>
      <w:r w:rsidRPr="00CF51FF">
        <w:t>Criterios de evaluación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5960FF" w:rsidRPr="00CF51FF" w:rsidRDefault="005960FF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pStyle w:val="Heading1"/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5960FF" w:rsidRPr="00CF51FF" w:rsidRDefault="005960FF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5960FF" w:rsidRPr="00CF51FF" w:rsidRDefault="005960FF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1</w:t>
      </w:r>
      <w:r w:rsidRPr="00CF51FF">
        <w:rPr>
          <w:rFonts w:ascii="Garamond" w:hAnsi="Garamond"/>
          <w:i/>
          <w:sz w:val="24"/>
        </w:rPr>
        <w:t>. Escucha</w:t>
      </w:r>
    </w:p>
    <w:p w:rsidR="005960FF" w:rsidRPr="00CF51FF" w:rsidRDefault="005960FF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5960FF" w:rsidRPr="00CF51FF" w:rsidRDefault="005960FF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5960FF" w:rsidRPr="00CF51FF" w:rsidRDefault="005960FF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</w:t>
      </w:r>
      <w:r w:rsidRPr="00CF51FF">
        <w:rPr>
          <w:rFonts w:ascii="Garamond" w:hAnsi="Garamond"/>
          <w:i/>
          <w:sz w:val="24"/>
        </w:rPr>
        <w:t>. Interpretación y creación</w:t>
      </w:r>
      <w:r w:rsidRPr="006743D0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5960FF" w:rsidRPr="00CF51FF" w:rsidRDefault="005960FF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5960FF" w:rsidRPr="00CF51FF" w:rsidRDefault="005960FF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5960FF" w:rsidRPr="00CF51FF" w:rsidRDefault="005960FF" w:rsidP="00661BE6">
      <w:pPr>
        <w:pStyle w:val="BodyText"/>
        <w:ind w:left="360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960FF" w:rsidRPr="00CF51FF" w:rsidRDefault="005960FF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826185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5960FF" w:rsidRPr="00CF51FF" w:rsidRDefault="005960FF" w:rsidP="00826185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5960FF" w:rsidRPr="00CF51FF" w:rsidRDefault="005960FF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960FF" w:rsidRPr="00CF51FF" w:rsidRDefault="005960FF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5960FF" w:rsidRPr="00CF51FF" w:rsidRDefault="005960FF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5960FF" w:rsidRPr="00CF51FF" w:rsidRDefault="005960FF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5960FF" w:rsidRPr="00CF51FF" w:rsidRDefault="005960FF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5960FF" w:rsidRPr="00CF51FF" w:rsidRDefault="005960FF" w:rsidP="00BD5137">
      <w:pPr>
        <w:pStyle w:val="Heading1"/>
      </w:pPr>
    </w:p>
    <w:p w:rsidR="005960FF" w:rsidRPr="00CF51FF" w:rsidRDefault="005960FF" w:rsidP="00BD5137">
      <w:pPr>
        <w:pStyle w:val="Heading1"/>
      </w:pPr>
      <w:r w:rsidRPr="00CF51FF">
        <w:t>Criterios de evaluación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5960FF" w:rsidRPr="00CF51FF" w:rsidRDefault="005960FF" w:rsidP="00BD5137">
      <w:pPr>
        <w:rPr>
          <w:rFonts w:ascii="Garamond" w:hAnsi="Garamond"/>
          <w:b/>
          <w:sz w:val="24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5960FF" w:rsidRPr="00CF51FF" w:rsidRDefault="005960FF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pStyle w:val="Heading1"/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5960FF" w:rsidRPr="00CF51FF" w:rsidRDefault="005960FF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5960FF" w:rsidRPr="00CF51FF" w:rsidRDefault="005960FF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5960FF" w:rsidRPr="00CF51FF" w:rsidRDefault="005960FF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5960FF" w:rsidRPr="00CF51FF" w:rsidRDefault="005960FF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5960FF" w:rsidRPr="00CF51FF" w:rsidRDefault="005960FF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Bloque 1</w:t>
      </w:r>
      <w:r w:rsidRPr="00CF51FF">
        <w:rPr>
          <w:rFonts w:ascii="Garamond" w:hAnsi="Garamond"/>
          <w:i/>
          <w:sz w:val="24"/>
        </w:rPr>
        <w:t>.Escucha</w:t>
      </w:r>
    </w:p>
    <w:p w:rsidR="005960FF" w:rsidRPr="00CF51FF" w:rsidRDefault="005960FF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5960FF" w:rsidRPr="00CF51FF" w:rsidRDefault="005960FF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5960FF" w:rsidRPr="00CF51FF" w:rsidRDefault="005960FF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5960FF" w:rsidRPr="00CF51FF" w:rsidRDefault="005960FF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5960FF" w:rsidRPr="00CF51FF" w:rsidRDefault="005960FF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5960FF" w:rsidRPr="00CF51FF" w:rsidRDefault="005960FF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5960FF" w:rsidRPr="00CF51FF" w:rsidRDefault="005960FF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Bloque 2</w:t>
      </w:r>
      <w:r w:rsidRPr="00CF51FF">
        <w:rPr>
          <w:rFonts w:ascii="Garamond" w:hAnsi="Garamond"/>
          <w:i/>
          <w:sz w:val="24"/>
        </w:rPr>
        <w:t>. Interpretación y creación</w:t>
      </w:r>
      <w:r w:rsidRPr="006743D0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5960FF" w:rsidRPr="00CF51FF" w:rsidRDefault="005960FF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5960FF" w:rsidRPr="00CF51FF" w:rsidRDefault="005960FF" w:rsidP="00F64CBD">
      <w:pPr>
        <w:pStyle w:val="BodyText"/>
        <w:rPr>
          <w:rFonts w:ascii="Garamond" w:hAnsi="Garamond"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5960FF" w:rsidRPr="00CF51FF" w:rsidRDefault="005960FF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5960FF" w:rsidRPr="00CF51FF" w:rsidRDefault="005960FF" w:rsidP="00DF71A5">
      <w:pPr>
        <w:pStyle w:val="BodyText"/>
        <w:ind w:left="360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5960FF" w:rsidRPr="00CF51FF" w:rsidRDefault="005960FF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5960FF" w:rsidRPr="00CF51FF" w:rsidRDefault="005960FF" w:rsidP="00DF1D24">
      <w:pPr>
        <w:pStyle w:val="BodyText"/>
        <w:ind w:left="360"/>
        <w:rPr>
          <w:rFonts w:ascii="Garamond" w:hAnsi="Garamond"/>
          <w:i/>
        </w:rPr>
      </w:pPr>
    </w:p>
    <w:p w:rsidR="005960FF" w:rsidRPr="00CF51FF" w:rsidRDefault="005960FF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5960FF" w:rsidRPr="00CF51FF" w:rsidRDefault="005960FF" w:rsidP="00826185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5960FF" w:rsidRPr="00CF51FF" w:rsidRDefault="005960FF" w:rsidP="00DF71A5">
      <w:pPr>
        <w:pStyle w:val="BodyText"/>
        <w:rPr>
          <w:rFonts w:ascii="Garamond" w:hAnsi="Garamond"/>
          <w:szCs w:val="24"/>
        </w:rPr>
      </w:pPr>
    </w:p>
    <w:p w:rsidR="005960FF" w:rsidRPr="00CF51FF" w:rsidRDefault="005960FF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5960FF" w:rsidRPr="00CF51FF" w:rsidRDefault="005960FF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5960FF" w:rsidRPr="00CF51FF" w:rsidRDefault="005960FF" w:rsidP="00BD5137">
      <w:pPr>
        <w:pStyle w:val="Heading1"/>
      </w:pPr>
    </w:p>
    <w:p w:rsidR="005960FF" w:rsidRPr="00CF51FF" w:rsidRDefault="005960FF" w:rsidP="00BD5137">
      <w:pPr>
        <w:pStyle w:val="Heading1"/>
      </w:pPr>
      <w:r w:rsidRPr="00CF51FF">
        <w:t>Criterios de evaluación</w:t>
      </w:r>
    </w:p>
    <w:p w:rsidR="005960FF" w:rsidRPr="00CF51FF" w:rsidRDefault="005960FF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5960FF" w:rsidRPr="00CF51FF" w:rsidRDefault="005960FF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5960FF" w:rsidRPr="00CF51FF" w:rsidRDefault="005960FF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5960FF" w:rsidRPr="00CF51FF" w:rsidRDefault="005960FF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5960FF" w:rsidRPr="00CF51FF" w:rsidRDefault="005960FF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5960FF" w:rsidRPr="00CF51FF" w:rsidRDefault="005960FF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5960FF" w:rsidRPr="00CF51FF" w:rsidRDefault="005960FF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5960FF" w:rsidRPr="00CF51FF" w:rsidRDefault="005960FF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</w:p>
    <w:p w:rsidR="005960FF" w:rsidRPr="00CF51FF" w:rsidRDefault="005960FF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5960FF" w:rsidRPr="00CF51FF" w:rsidRDefault="005960FF" w:rsidP="00BD5137">
      <w:pPr>
        <w:rPr>
          <w:rFonts w:ascii="Garamond" w:hAnsi="Garamond"/>
          <w:b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Justificación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5960FF" w:rsidRPr="00CF51FF" w:rsidRDefault="005960FF" w:rsidP="00BD5137">
      <w:pPr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Objetivos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5960FF" w:rsidRPr="00CF51FF" w:rsidRDefault="005960FF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5960FF" w:rsidRPr="00CF51FF" w:rsidRDefault="005960FF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5960FF" w:rsidRPr="00CF51FF" w:rsidRDefault="005960FF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5960FF" w:rsidRPr="00CF51FF" w:rsidRDefault="005960FF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5960FF" w:rsidRPr="00CF51FF" w:rsidRDefault="005960FF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5960FF" w:rsidRPr="00CF51FF" w:rsidRDefault="005960FF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5960FF" w:rsidRPr="00CF51FF" w:rsidRDefault="005960FF" w:rsidP="00BD5137">
      <w:pPr>
        <w:jc w:val="both"/>
        <w:rPr>
          <w:rFonts w:ascii="Garamond" w:hAnsi="Garamond"/>
          <w:sz w:val="24"/>
        </w:rPr>
      </w:pPr>
    </w:p>
    <w:p w:rsidR="005960FF" w:rsidRPr="00CF51FF" w:rsidRDefault="005960FF" w:rsidP="00BD5137">
      <w:pPr>
        <w:pStyle w:val="Heading1"/>
      </w:pPr>
      <w:r w:rsidRPr="00CF51FF">
        <w:t>Contenidos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1</w:t>
      </w:r>
      <w:r w:rsidRPr="00CF51FF">
        <w:rPr>
          <w:rFonts w:ascii="Garamond" w:hAnsi="Garamond"/>
          <w:i/>
          <w:sz w:val="24"/>
        </w:rPr>
        <w:t>. Escucha</w:t>
      </w:r>
    </w:p>
    <w:p w:rsidR="005960FF" w:rsidRPr="00CF51FF" w:rsidRDefault="005960FF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5960FF" w:rsidRPr="00CF51FF" w:rsidRDefault="005960FF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5960FF" w:rsidRPr="00CF51FF" w:rsidRDefault="005960FF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5960FF" w:rsidRPr="00CF51FF" w:rsidRDefault="005960FF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 xml:space="preserve">Bloque </w:t>
      </w:r>
      <w:r>
        <w:rPr>
          <w:rFonts w:ascii="Garamond" w:hAnsi="Garamond"/>
          <w:i/>
          <w:sz w:val="24"/>
        </w:rPr>
        <w:t>2.</w:t>
      </w:r>
      <w:r w:rsidRPr="00CF51FF">
        <w:rPr>
          <w:rFonts w:ascii="Garamond" w:hAnsi="Garamond"/>
          <w:i/>
          <w:sz w:val="24"/>
        </w:rPr>
        <w:t xml:space="preserve">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5960FF" w:rsidRPr="00CF51FF" w:rsidRDefault="005960FF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5960FF" w:rsidRPr="00CF51FF" w:rsidRDefault="005960FF" w:rsidP="00BD5137">
      <w:pPr>
        <w:rPr>
          <w:rFonts w:ascii="Garamond" w:hAnsi="Garamond"/>
          <w:i/>
          <w:sz w:val="24"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Default="005960FF" w:rsidP="00BD5137">
      <w:pPr>
        <w:pStyle w:val="BodyText"/>
        <w:rPr>
          <w:rFonts w:ascii="Garamond" w:hAnsi="Garamond"/>
          <w:b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5960FF" w:rsidRPr="00CF51FF" w:rsidRDefault="005960FF" w:rsidP="001065AA">
      <w:pPr>
        <w:pStyle w:val="BodyText"/>
        <w:rPr>
          <w:rFonts w:ascii="Garamond" w:hAnsi="Garamond"/>
          <w:i/>
          <w:szCs w:val="24"/>
        </w:rPr>
      </w:pPr>
    </w:p>
    <w:p w:rsidR="005960FF" w:rsidRPr="00CF51FF" w:rsidRDefault="005960FF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5960FF" w:rsidRPr="00CF51FF" w:rsidRDefault="005960FF" w:rsidP="00826185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5960FF" w:rsidRPr="00CF51FF" w:rsidRDefault="005960FF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5960FF" w:rsidRPr="00CF51FF" w:rsidRDefault="005960FF" w:rsidP="0082618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5960FF" w:rsidRPr="00CF51FF" w:rsidRDefault="005960FF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5960FF" w:rsidRPr="00CF51FF" w:rsidRDefault="005960FF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5960FF" w:rsidRPr="00CF51FF" w:rsidRDefault="005960FF" w:rsidP="0070135D">
      <w:pPr>
        <w:jc w:val="both"/>
        <w:rPr>
          <w:rFonts w:ascii="Garamond" w:hAnsi="Garamond"/>
          <w:sz w:val="24"/>
          <w:szCs w:val="24"/>
        </w:rPr>
      </w:pPr>
    </w:p>
    <w:p w:rsidR="005960FF" w:rsidRPr="00CF51FF" w:rsidRDefault="005960FF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5960FF" w:rsidRPr="00CF51FF" w:rsidRDefault="005960FF" w:rsidP="00826185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5960FF" w:rsidRPr="00CF51FF" w:rsidRDefault="005960FF" w:rsidP="0070135D">
      <w:pPr>
        <w:pStyle w:val="BodyText"/>
        <w:rPr>
          <w:rFonts w:ascii="Garamond" w:hAnsi="Garamond"/>
          <w:i/>
          <w:szCs w:val="24"/>
        </w:rPr>
      </w:pPr>
    </w:p>
    <w:p w:rsidR="005960FF" w:rsidRPr="00CF51FF" w:rsidRDefault="005960FF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5960FF" w:rsidRPr="00CF51FF" w:rsidRDefault="005960FF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</w:p>
    <w:p w:rsidR="005960FF" w:rsidRPr="00CF51FF" w:rsidRDefault="005960FF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5960FF" w:rsidRPr="00CF51FF" w:rsidRDefault="005960FF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5960FF" w:rsidRPr="00CF51FF" w:rsidRDefault="005960FF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5960FF" w:rsidRPr="00CF51FF" w:rsidRDefault="005960FF" w:rsidP="00BD5137">
      <w:pPr>
        <w:pStyle w:val="Heading1"/>
      </w:pPr>
    </w:p>
    <w:p w:rsidR="005960FF" w:rsidRPr="00CF51FF" w:rsidRDefault="005960FF" w:rsidP="00BD5137">
      <w:pPr>
        <w:pStyle w:val="Heading1"/>
      </w:pPr>
      <w:r w:rsidRPr="00CF51FF">
        <w:t>Criterios de evaluación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5960FF" w:rsidRPr="00CF51FF" w:rsidRDefault="005960FF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5960FF" w:rsidRPr="00CF51FF" w:rsidRDefault="005960FF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5960FF" w:rsidRPr="00CF51FF" w:rsidRDefault="005960FF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5960FF" w:rsidRPr="00CF51FF" w:rsidRDefault="005960FF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5960FF" w:rsidRPr="00CF51FF" w:rsidRDefault="005960FF" w:rsidP="00681697">
      <w:pPr>
        <w:rPr>
          <w:rFonts w:ascii="Garamond" w:hAnsi="Garamond"/>
          <w:sz w:val="24"/>
          <w:szCs w:val="24"/>
        </w:rPr>
      </w:pPr>
    </w:p>
    <w:sectPr w:rsidR="005960FF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60FF" w:rsidRDefault="005960FF" w:rsidP="00681697">
      <w:r>
        <w:separator/>
      </w:r>
    </w:p>
  </w:endnote>
  <w:endnote w:type="continuationSeparator" w:id="0">
    <w:p w:rsidR="005960FF" w:rsidRDefault="005960FF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60FF" w:rsidRDefault="005960FF" w:rsidP="00681697">
    <w:pPr>
      <w:pStyle w:val="Footer"/>
    </w:pPr>
    <w:r>
      <w:t>Siente la música 2 – Programación – Galicia</w:t>
    </w:r>
  </w:p>
  <w:p w:rsidR="005960FF" w:rsidRDefault="005960FF" w:rsidP="00681697">
    <w:pPr>
      <w:pStyle w:val="Footer"/>
      <w:jc w:val="center"/>
    </w:pPr>
    <w:r w:rsidRPr="006B37F8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5960FF" w:rsidRDefault="005960F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60FF" w:rsidRDefault="005960FF" w:rsidP="00681697">
      <w:r>
        <w:separator/>
      </w:r>
    </w:p>
  </w:footnote>
  <w:footnote w:type="continuationSeparator" w:id="0">
    <w:p w:rsidR="005960FF" w:rsidRDefault="005960FF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834ED"/>
    <w:rsid w:val="000B7971"/>
    <w:rsid w:val="000C0641"/>
    <w:rsid w:val="001065AA"/>
    <w:rsid w:val="001D02D8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349AE"/>
    <w:rsid w:val="00561F5F"/>
    <w:rsid w:val="00592F91"/>
    <w:rsid w:val="005960FF"/>
    <w:rsid w:val="005A2EFD"/>
    <w:rsid w:val="005A4F1C"/>
    <w:rsid w:val="005B14C4"/>
    <w:rsid w:val="005B22CA"/>
    <w:rsid w:val="005C3EA6"/>
    <w:rsid w:val="005D0075"/>
    <w:rsid w:val="005F402F"/>
    <w:rsid w:val="006006FE"/>
    <w:rsid w:val="00623DB4"/>
    <w:rsid w:val="00661BE6"/>
    <w:rsid w:val="006743D0"/>
    <w:rsid w:val="00681697"/>
    <w:rsid w:val="006B0B18"/>
    <w:rsid w:val="006B219F"/>
    <w:rsid w:val="006B37F8"/>
    <w:rsid w:val="006E7531"/>
    <w:rsid w:val="0070135D"/>
    <w:rsid w:val="00701D30"/>
    <w:rsid w:val="00706476"/>
    <w:rsid w:val="007826CE"/>
    <w:rsid w:val="007A7F8D"/>
    <w:rsid w:val="007B307F"/>
    <w:rsid w:val="007C487F"/>
    <w:rsid w:val="00804DA8"/>
    <w:rsid w:val="00826185"/>
    <w:rsid w:val="00846B3E"/>
    <w:rsid w:val="008506A6"/>
    <w:rsid w:val="00860A92"/>
    <w:rsid w:val="00862BE9"/>
    <w:rsid w:val="00893E88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7585"/>
    <w:rsid w:val="00CE5D3B"/>
    <w:rsid w:val="00CF51FF"/>
    <w:rsid w:val="00D01C0C"/>
    <w:rsid w:val="00D03FB5"/>
    <w:rsid w:val="00D15169"/>
    <w:rsid w:val="00D31B7C"/>
    <w:rsid w:val="00D40B05"/>
    <w:rsid w:val="00D70BED"/>
    <w:rsid w:val="00D76B73"/>
    <w:rsid w:val="00D8361F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1915</TotalTime>
  <Pages>16</Pages>
  <Words>3490</Words>
  <Characters>19198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30</cp:revision>
  <dcterms:created xsi:type="dcterms:W3CDTF">2011-06-06T14:05:00Z</dcterms:created>
  <dcterms:modified xsi:type="dcterms:W3CDTF">2011-11-08T16:53:00Z</dcterms:modified>
</cp:coreProperties>
</file>